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8BEE5" w14:textId="5FFC9E68" w:rsidR="00B8626B" w:rsidRPr="009E4127" w:rsidRDefault="00C17E8C" w:rsidP="008664E0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8C1035" wp14:editId="63AC85BC">
                <wp:simplePos x="0" y="0"/>
                <wp:positionH relativeFrom="column">
                  <wp:posOffset>8574550</wp:posOffset>
                </wp:positionH>
                <wp:positionV relativeFrom="paragraph">
                  <wp:posOffset>614680</wp:posOffset>
                </wp:positionV>
                <wp:extent cx="309600" cy="906780"/>
                <wp:effectExtent l="0" t="0" r="0" b="762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600" cy="906780"/>
                        </a:xfrm>
                        <a:prstGeom prst="rect">
                          <a:avLst/>
                        </a:prstGeom>
                        <a:blipFill dpi="0"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90067" r="21747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35A992C" id="Rectangle 9" o:spid="_x0000_s1026" style="position:absolute;margin-left:675.15pt;margin-top:48.4pt;width:24.4pt;height:71.4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" stroked="f" strokeweight="1pt">
                <v:fill r:id="rId9" o:title="" recolor="t" rotate="t" type="fram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3949B6" wp14:editId="5A45FB5C">
                <wp:simplePos x="0" y="0"/>
                <wp:positionH relativeFrom="column">
                  <wp:posOffset>7005380</wp:posOffset>
                </wp:positionH>
                <wp:positionV relativeFrom="paragraph">
                  <wp:posOffset>629080</wp:posOffset>
                </wp:positionV>
                <wp:extent cx="337885" cy="906780"/>
                <wp:effectExtent l="0" t="0" r="5080" b="762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885" cy="906780"/>
                        </a:xfrm>
                        <a:prstGeom prst="rect">
                          <a:avLst/>
                        </a:prstGeom>
                        <a:blipFill dpi="0"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17516" r="-69276" b="1542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0FDC1D1" id="Rectangle 8" o:spid="_x0000_s1026" style="position:absolute;margin-left:551.6pt;margin-top:49.55pt;width:26.6pt;height:71.4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" stroked="f" strokeweight="1pt">
                <v:fill r:id="rId11" o:title="" recolor="t" rotate="t" type="fram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C84ACE" wp14:editId="2B25F676">
                <wp:simplePos x="0" y="0"/>
                <wp:positionH relativeFrom="column">
                  <wp:posOffset>481965</wp:posOffset>
                </wp:positionH>
                <wp:positionV relativeFrom="paragraph">
                  <wp:posOffset>2112010</wp:posOffset>
                </wp:positionV>
                <wp:extent cx="1273810" cy="906780"/>
                <wp:effectExtent l="0" t="0" r="0" b="762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10" cy="906780"/>
                        </a:xfrm>
                        <a:prstGeom prst="rect">
                          <a:avLst/>
                        </a:prstGeom>
                        <a:blipFill dpi="0"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12563" t="3970" r="6182" b="-82624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9F18D7" id="Rectangle 10" o:spid="_x0000_s1026" style="position:absolute;margin-left:37.95pt;margin-top:166.3pt;width:100.3pt;height:71.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" stroked="f" strokeweight="1pt">
                <v:fill r:id="rId13" o:title="" recolor="t" rotate="t" type="fram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724901" wp14:editId="5A78C177">
                <wp:simplePos x="0" y="0"/>
                <wp:positionH relativeFrom="column">
                  <wp:posOffset>1985645</wp:posOffset>
                </wp:positionH>
                <wp:positionV relativeFrom="paragraph">
                  <wp:posOffset>2112010</wp:posOffset>
                </wp:positionV>
                <wp:extent cx="1273810" cy="906780"/>
                <wp:effectExtent l="0" t="0" r="0" b="762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10" cy="906780"/>
                        </a:xfrm>
                        <a:prstGeom prst="rect">
                          <a:avLst/>
                        </a:prstGeom>
                        <a:blipFill dpi="0"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19783" t="9892" r="16345" b="-37198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172D2C" id="Rectangle 11" o:spid="_x0000_s1026" style="position:absolute;margin-left:156.35pt;margin-top:166.3pt;width:100.3pt;height:71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" stroked="f" strokeweight="1pt">
                <v:fill r:id="rId15" o:title="" recolor="t" rotate="t" type="fram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09A91D" wp14:editId="2A1D7574">
                <wp:simplePos x="0" y="0"/>
                <wp:positionH relativeFrom="column">
                  <wp:posOffset>3540760</wp:posOffset>
                </wp:positionH>
                <wp:positionV relativeFrom="paragraph">
                  <wp:posOffset>2112010</wp:posOffset>
                </wp:positionV>
                <wp:extent cx="1273810" cy="906780"/>
                <wp:effectExtent l="0" t="0" r="0" b="762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10" cy="906780"/>
                        </a:xfrm>
                        <a:prstGeom prst="rect">
                          <a:avLst/>
                        </a:prstGeom>
                        <a:blipFill dpi="0"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22507" t="4764" r="13885" b="-115973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263027" id="Rectangle 12" o:spid="_x0000_s1026" style="position:absolute;margin-left:278.8pt;margin-top:166.3pt;width:100.3pt;height:71.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" stroked="f" strokeweight="1pt">
                <v:fill r:id="rId17" o:title="" recolor="t" rotate="t" type="fram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A0BA6D" wp14:editId="2DE738BB">
                <wp:simplePos x="0" y="0"/>
                <wp:positionH relativeFrom="column">
                  <wp:posOffset>5044440</wp:posOffset>
                </wp:positionH>
                <wp:positionV relativeFrom="paragraph">
                  <wp:posOffset>2112010</wp:posOffset>
                </wp:positionV>
                <wp:extent cx="1273810" cy="906780"/>
                <wp:effectExtent l="0" t="0" r="0" b="762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10" cy="906780"/>
                        </a:xfrm>
                        <a:prstGeom prst="rect">
                          <a:avLst/>
                        </a:prstGeom>
                        <a:blipFill dpi="0"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24182" t="3970" r="11848" b="-39748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0B0CDF" id="Rectangle 13" o:spid="_x0000_s1026" style="position:absolute;margin-left:397.2pt;margin-top:166.3pt;width:100.3pt;height:71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" stroked="f" strokeweight="1pt">
                <v:fill r:id="rId19" o:title="" recolor="t" rotate="t" type="fram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46D68A" wp14:editId="2CB0962A">
                <wp:simplePos x="0" y="0"/>
                <wp:positionH relativeFrom="column">
                  <wp:posOffset>6557010</wp:posOffset>
                </wp:positionH>
                <wp:positionV relativeFrom="paragraph">
                  <wp:posOffset>2112010</wp:posOffset>
                </wp:positionV>
                <wp:extent cx="1273810" cy="906780"/>
                <wp:effectExtent l="0" t="0" r="2540" b="762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10" cy="906780"/>
                        </a:xfrm>
                        <a:prstGeom prst="rect">
                          <a:avLst/>
                        </a:prstGeom>
                        <a:blipFill dpi="0"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t="2835" b="2835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3DDD5E4" id="Rectangle 14" o:spid="_x0000_s1026" style="position:absolute;margin-left:516.3pt;margin-top:166.3pt;width:100.3pt;height:71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" stroked="f" strokeweight="1pt">
                <v:fill r:id="rId21" o:title="" recolor="t" rotate="t" type="fram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938F52" wp14:editId="7955F60D">
                <wp:simplePos x="0" y="0"/>
                <wp:positionH relativeFrom="column">
                  <wp:posOffset>8060690</wp:posOffset>
                </wp:positionH>
                <wp:positionV relativeFrom="paragraph">
                  <wp:posOffset>2112040</wp:posOffset>
                </wp:positionV>
                <wp:extent cx="1273810" cy="906780"/>
                <wp:effectExtent l="0" t="0" r="0" b="762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10" cy="906780"/>
                        </a:xfrm>
                        <a:prstGeom prst="rect">
                          <a:avLst/>
                        </a:prstGeom>
                        <a:blipFill dpi="0"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9528" t="3970" r="11062" b="-58010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BD24CB" id="Rectangle 15" o:spid="_x0000_s1026" style="position:absolute;margin-left:634.7pt;margin-top:166.3pt;width:100.3pt;height:71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" stroked="f" strokeweight="1pt">
                <v:fill r:id="rId23" o:title="" recolor="t" rotate="t" type="fram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DC3BB9" wp14:editId="7D41E314">
                <wp:simplePos x="0" y="0"/>
                <wp:positionH relativeFrom="column">
                  <wp:posOffset>3540760</wp:posOffset>
                </wp:positionH>
                <wp:positionV relativeFrom="paragraph">
                  <wp:posOffset>614680</wp:posOffset>
                </wp:positionV>
                <wp:extent cx="1273810" cy="906780"/>
                <wp:effectExtent l="0" t="0" r="0" b="762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10" cy="906780"/>
                        </a:xfrm>
                        <a:prstGeom prst="rect">
                          <a:avLst/>
                        </a:prstGeom>
                        <a:blipFill dpi="0"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27241" t="6353" r="19738" b="-99661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7537DA" id="Rectangle 6" o:spid="_x0000_s1026" style="position:absolute;margin-left:278.8pt;margin-top:48.4pt;width:100.3pt;height:71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" stroked="f" strokeweight="1pt">
                <v:fill r:id="rId25" o:title="" recolor="t" rotate="t" type="fram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0F91F9" wp14:editId="7CB97B82">
                <wp:simplePos x="0" y="0"/>
                <wp:positionH relativeFrom="column">
                  <wp:posOffset>5044960</wp:posOffset>
                </wp:positionH>
                <wp:positionV relativeFrom="paragraph">
                  <wp:posOffset>614680</wp:posOffset>
                </wp:positionV>
                <wp:extent cx="1273810" cy="906780"/>
                <wp:effectExtent l="0" t="0" r="0" b="762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10" cy="906780"/>
                        </a:xfrm>
                        <a:prstGeom prst="rect">
                          <a:avLst/>
                        </a:prstGeom>
                        <a:blipFill dpi="0"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17027" r="16115" b="-133441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A1B9BF" id="Rectangle 7" o:spid="_x0000_s1026" style="position:absolute;margin-left:397.25pt;margin-top:48.4pt;width:100.3pt;height:71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" stroked="f" strokeweight="1pt">
                <v:fill r:id="rId27" o:title="" recolor="t" rotate="t" type="fram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722F66" wp14:editId="431ABC92">
                <wp:simplePos x="0" y="0"/>
                <wp:positionH relativeFrom="column">
                  <wp:posOffset>1986055</wp:posOffset>
                </wp:positionH>
                <wp:positionV relativeFrom="paragraph">
                  <wp:posOffset>614680</wp:posOffset>
                </wp:positionV>
                <wp:extent cx="1274400" cy="907200"/>
                <wp:effectExtent l="0" t="0" r="0" b="762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4400" cy="907200"/>
                        </a:xfrm>
                        <a:prstGeom prst="rect">
                          <a:avLst/>
                        </a:prstGeom>
                        <a:blipFill dpi="0"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13922" t="4764" r="13876" b="-61186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35E7EC" id="Rectangle 5" o:spid="_x0000_s1026" style="position:absolute;margin-left:156.4pt;margin-top:48.4pt;width:100.35pt;height:71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" stroked="f" strokeweight="1pt">
                <v:fill r:id="rId29" o:title="" recolor="t" rotate="t" type="fram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E96080" wp14:editId="2F41D746">
                <wp:simplePos x="0" y="0"/>
                <wp:positionH relativeFrom="column">
                  <wp:posOffset>482355</wp:posOffset>
                </wp:positionH>
                <wp:positionV relativeFrom="paragraph">
                  <wp:posOffset>615225</wp:posOffset>
                </wp:positionV>
                <wp:extent cx="1274400" cy="907200"/>
                <wp:effectExtent l="0" t="0" r="0" b="762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4400" cy="907200"/>
                        </a:xfrm>
                        <a:prstGeom prst="rect">
                          <a:avLst/>
                        </a:prstGeom>
                        <a:blipFill dpi="0"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21701" t="7146" r="15080" b="-76272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AFC37D" id="Rectangle 4" o:spid="_x0000_s1026" style="position:absolute;margin-left:38pt;margin-top:48.45pt;width:100.35pt;height:7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" stroked="f" strokeweight="1pt">
                <v:fill r:id="rId31" o:title="" recolor="t" rotate="t" type="fram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2C6899" wp14:editId="56685BBD">
                <wp:simplePos x="0" y="0"/>
                <wp:positionH relativeFrom="margin">
                  <wp:posOffset>273556</wp:posOffset>
                </wp:positionH>
                <wp:positionV relativeFrom="paragraph">
                  <wp:posOffset>492825</wp:posOffset>
                </wp:positionV>
                <wp:extent cx="9223200" cy="532800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3200" cy="532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4324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112"/>
                              <w:gridCol w:w="2295"/>
                              <w:gridCol w:w="2543"/>
                              <w:gridCol w:w="2235"/>
                              <w:gridCol w:w="2346"/>
                              <w:gridCol w:w="1991"/>
                              <w:gridCol w:w="802"/>
                            </w:tblGrid>
                            <w:tr w:rsidR="00C17E8C" w14:paraId="20886581" w14:textId="77777777" w:rsidTr="008664E0">
                              <w:trPr>
                                <w:trHeight w:val="1713"/>
                              </w:trPr>
                              <w:tc>
                                <w:tcPr>
                                  <w:tcW w:w="2387" w:type="dxa"/>
                                  <w:tcBorders>
                                    <w:bottom w:val="nil"/>
                                    <w:right w:val="nil"/>
                                  </w:tcBorders>
                                </w:tcPr>
                                <w:p w14:paraId="7830490B" w14:textId="77777777" w:rsidR="00C17E8C" w:rsidRDefault="00C17E8C"/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F6F3370" w14:textId="77777777" w:rsidR="00C17E8C" w:rsidRDefault="00C17E8C"/>
                              </w:tc>
                              <w:tc>
                                <w:tcPr>
                                  <w:tcW w:w="2387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815470D" w14:textId="77777777" w:rsidR="00C17E8C" w:rsidRDefault="00C17E8C"/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3537ED7" w14:textId="77777777" w:rsidR="00C17E8C" w:rsidRDefault="00C17E8C"/>
                              </w:tc>
                              <w:tc>
                                <w:tcPr>
                                  <w:tcW w:w="2387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535ABAA" w14:textId="77777777" w:rsidR="00C17E8C" w:rsidRDefault="00C17E8C"/>
                              </w:tc>
                              <w:tc>
                                <w:tcPr>
                                  <w:tcW w:w="238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14:paraId="67075D05" w14:textId="77777777" w:rsidR="00C17E8C" w:rsidRDefault="00C17E8C"/>
                              </w:tc>
                            </w:tr>
                            <w:tr w:rsidR="00C17E8C" w14:paraId="7BE5C843" w14:textId="77777777" w:rsidTr="008664E0">
                              <w:trPr>
                                <w:trHeight w:val="563"/>
                              </w:trPr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2BAAD3CA" w14:textId="4E532657" w:rsidR="00C17E8C" w:rsidRDefault="00C17E8C" w:rsidP="00C17E8C">
                                  <w:pPr>
                                    <w:jc w:val="center"/>
                                  </w:pPr>
                                  <w:r>
                                    <w:t>happy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538BC2A0" w14:textId="0809CE87" w:rsidR="00C17E8C" w:rsidRDefault="00C17E8C" w:rsidP="00C17E8C">
                                  <w:pPr>
                                    <w:jc w:val="center"/>
                                  </w:pPr>
                                  <w:r>
                                    <w:t>angry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33B65096" w14:textId="1A533B8C" w:rsidR="00C17E8C" w:rsidRDefault="00C17E8C" w:rsidP="00C17E8C">
                                  <w:pPr>
                                    <w:jc w:val="center"/>
                                  </w:pPr>
                                  <w:r>
                                    <w:t>ugly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743E69DF" w14:textId="1D061065" w:rsidR="00C17E8C" w:rsidRDefault="00C17E8C" w:rsidP="00C17E8C">
                                  <w:pPr>
                                    <w:jc w:val="center"/>
                                  </w:pPr>
                                  <w:r>
                                    <w:t>beautiful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197098FC" w14:textId="4A8945A7" w:rsidR="00C17E8C" w:rsidRDefault="00C17E8C" w:rsidP="00C17E8C">
                                  <w:pPr>
                                    <w:jc w:val="center"/>
                                  </w:pPr>
                                  <w:r>
                                    <w:t>tall</w:t>
                                  </w:r>
                                </w:p>
                              </w:tc>
                              <w:tc>
                                <w:tcPr>
                                  <w:tcW w:w="238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0FA9B086" w14:textId="71B244B0" w:rsidR="00C17E8C" w:rsidRDefault="00C17E8C" w:rsidP="00C17E8C">
                                  <w:pPr>
                                    <w:jc w:val="center"/>
                                  </w:pPr>
                                  <w:r>
                                    <w:t>small</w:t>
                                  </w:r>
                                </w:p>
                              </w:tc>
                            </w:tr>
                            <w:tr w:rsidR="00C17E8C" w14:paraId="55659C50" w14:textId="77777777" w:rsidTr="008664E0">
                              <w:trPr>
                                <w:trHeight w:val="1744"/>
                              </w:trPr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3940AC66" w14:textId="77777777" w:rsidR="00C17E8C" w:rsidRDefault="00C17E8C" w:rsidP="00C17E8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01229ADA" w14:textId="77777777" w:rsidR="00C17E8C" w:rsidRDefault="00C17E8C" w:rsidP="00C17E8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279B4FD9" w14:textId="77777777" w:rsidR="00C17E8C" w:rsidRDefault="00C17E8C" w:rsidP="00C17E8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0C530995" w14:textId="77777777" w:rsidR="00C17E8C" w:rsidRDefault="00C17E8C" w:rsidP="00C17E8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68A35E9F" w14:textId="77777777" w:rsidR="00C17E8C" w:rsidRDefault="00C17E8C" w:rsidP="00C17E8C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238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5E71F8E0" w14:textId="77777777" w:rsidR="00C17E8C" w:rsidRDefault="00C17E8C" w:rsidP="00C17E8C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C17E8C" w:rsidRPr="008664E0" w14:paraId="52C53328" w14:textId="77777777" w:rsidTr="008664E0">
                              <w:trPr>
                                <w:gridAfter w:val="1"/>
                                <w:wAfter w:w="1195" w:type="dxa"/>
                                <w:trHeight w:val="577"/>
                              </w:trPr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362A9B54" w14:textId="6A2DE477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scary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1B95BF6F" w14:textId="62E948E7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wicked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5ADDB79A" w14:textId="238E99B3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handsome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06D96438" w14:textId="33FC7F7A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strange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5CE66094" w14:textId="10EF81E1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colourful</w:t>
                                  </w:r>
                                </w:p>
                              </w:tc>
                              <w:tc>
                                <w:tcPr>
                                  <w:tcW w:w="2389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0D13FC5D" w14:textId="3DA42611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silly</w:t>
                                  </w:r>
                                </w:p>
                              </w:tc>
                            </w:tr>
                            <w:tr w:rsidR="00C17E8C" w:rsidRPr="008664E0" w14:paraId="2002B246" w14:textId="77777777" w:rsidTr="008664E0">
                              <w:trPr>
                                <w:gridAfter w:val="1"/>
                                <w:wAfter w:w="1195" w:type="dxa"/>
                                <w:trHeight w:val="577"/>
                              </w:trPr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72486849" w14:textId="5924B9BD" w:rsidR="00C17E8C" w:rsidRPr="008664E0" w:rsidRDefault="008664E0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Nasty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5ED5A1CB" w14:textId="0F16CA0A" w:rsidR="00C17E8C" w:rsidRPr="008664E0" w:rsidRDefault="008664E0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Friendly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44ACCA87" w14:textId="36A9D080" w:rsidR="00C17E8C" w:rsidRPr="008664E0" w:rsidRDefault="008664E0" w:rsidP="008664E0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brave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33E27875" w14:textId="579E5F6E" w:rsidR="00C17E8C" w:rsidRPr="008664E0" w:rsidRDefault="008664E0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old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1233EB10" w14:textId="5BD906AF" w:rsidR="00C17E8C" w:rsidRPr="008664E0" w:rsidRDefault="008664E0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cross</w:t>
                                  </w:r>
                                </w:p>
                              </w:tc>
                              <w:tc>
                                <w:tcPr>
                                  <w:tcW w:w="2389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6CCD6E05" w14:textId="720DFA6E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  <w:tr w:rsidR="00C17E8C" w:rsidRPr="008664E0" w14:paraId="71D9A0D0" w14:textId="77777777" w:rsidTr="008664E0">
                              <w:trPr>
                                <w:gridAfter w:val="1"/>
                                <w:wAfter w:w="1195" w:type="dxa"/>
                                <w:trHeight w:val="563"/>
                              </w:trPr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227DF608" w14:textId="36657EF8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kind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55545923" w14:textId="316FF4BB" w:rsidR="00C17E8C" w:rsidRPr="008664E0" w:rsidRDefault="008664E0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horrible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1FEC7174" w14:textId="0AD5CF23" w:rsidR="00C17E8C" w:rsidRPr="008664E0" w:rsidRDefault="008664E0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mean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4CC92B88" w14:textId="0946894D" w:rsidR="00C17E8C" w:rsidRPr="008664E0" w:rsidRDefault="008664E0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  <w:r w:rsidRPr="008664E0">
                                    <w:rPr>
                                      <w:sz w:val="52"/>
                                      <w:szCs w:val="52"/>
                                    </w:rPr>
                                    <w:t>clever</w:t>
                                  </w: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5C97E9AE" w14:textId="6C17722A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9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4AEC99EB" w14:textId="2FE23C52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  <w:tr w:rsidR="008664E0" w:rsidRPr="008664E0" w14:paraId="1711FDAB" w14:textId="77777777" w:rsidTr="008664E0">
                              <w:trPr>
                                <w:gridAfter w:val="3"/>
                                <w:wAfter w:w="4774" w:type="dxa"/>
                                <w:trHeight w:val="577"/>
                              </w:trPr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3258DBCC" w14:textId="2F0C6C65" w:rsidR="008664E0" w:rsidRPr="008664E0" w:rsidRDefault="008664E0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15F4FC26" w14:textId="001E2EC7" w:rsidR="008664E0" w:rsidRPr="008664E0" w:rsidRDefault="008664E0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727A0BE1" w14:textId="2BB09664" w:rsidR="008664E0" w:rsidRPr="008664E0" w:rsidRDefault="008664E0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9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4F269AEB" w14:textId="59D59FD8" w:rsidR="008664E0" w:rsidRPr="008664E0" w:rsidRDefault="008664E0" w:rsidP="00C17E8C">
                                  <w:pPr>
                                    <w:jc w:val="center"/>
                                    <w:rPr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  <w:tr w:rsidR="00C17E8C" w14:paraId="5BE01E86" w14:textId="77777777" w:rsidTr="008664E0">
                              <w:trPr>
                                <w:trHeight w:val="563"/>
                              </w:trPr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283D49DC" w14:textId="6F4F14FF" w:rsidR="00C17E8C" w:rsidRPr="008664E0" w:rsidRDefault="00C17E8C" w:rsidP="008664E0">
                                  <w:pPr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5247545D" w14:textId="60D9D55F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157C4CA7" w14:textId="43BA8FA2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5C95667A" w14:textId="20F5297D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6A893EEB" w14:textId="195F0C9E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2E3FAD17" w14:textId="736213BC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</w:tr>
                            <w:tr w:rsidR="008664E0" w14:paraId="49DD0658" w14:textId="77777777" w:rsidTr="00C17E8C">
                              <w:trPr>
                                <w:gridAfter w:val="3"/>
                                <w:wAfter w:w="4776" w:type="dxa"/>
                                <w:trHeight w:val="577"/>
                              </w:trPr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4D2E67FB" w14:textId="672504C7" w:rsidR="008664E0" w:rsidRPr="008664E0" w:rsidRDefault="008664E0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0857E82C" w14:textId="784565CB" w:rsidR="008664E0" w:rsidRPr="008664E0" w:rsidRDefault="008664E0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2F728740" w14:textId="6E73C437" w:rsidR="008664E0" w:rsidRPr="008664E0" w:rsidRDefault="008664E0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57BB5C9E" w14:textId="149C0437" w:rsidR="008664E0" w:rsidRPr="008664E0" w:rsidRDefault="008664E0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</w:tr>
                            <w:tr w:rsidR="00C17E8C" w14:paraId="0E41EA6F" w14:textId="77777777" w:rsidTr="008664E0">
                              <w:trPr>
                                <w:trHeight w:val="577"/>
                              </w:trPr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right w:val="nil"/>
                                  </w:tcBorders>
                                  <w:vAlign w:val="center"/>
                                </w:tcPr>
                                <w:p w14:paraId="1A5B01AC" w14:textId="531E0EED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305BD59D" w14:textId="1FDB8644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vAlign w:val="center"/>
                                </w:tcPr>
                                <w:p w14:paraId="4E1EAF5E" w14:textId="123538B6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vAlign w:val="center"/>
                                </w:tcPr>
                                <w:p w14:paraId="0A3A7FFE" w14:textId="71BFF498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7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vAlign w:val="center"/>
                                </w:tcPr>
                                <w:p w14:paraId="014CFAC2" w14:textId="6A3B625F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8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  <w:vAlign w:val="center"/>
                                </w:tcPr>
                                <w:p w14:paraId="013CA2E5" w14:textId="5A839457" w:rsidR="00C17E8C" w:rsidRPr="008664E0" w:rsidRDefault="00C17E8C" w:rsidP="00C17E8C">
                                  <w:pPr>
                                    <w:jc w:val="center"/>
                                    <w:rPr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483F1CA" w14:textId="77777777" w:rsidR="00C17E8C" w:rsidRDefault="00C17E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2C689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1.55pt;margin-top:38.8pt;width:726.25pt;height:419.5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" filled="f" stroked="f" strokeweight=".5pt">
                <v:textbox>
                  <w:txbxContent>
                    <w:tbl>
                      <w:tblPr>
                        <w:tblStyle w:val="TableGrid"/>
                        <w:tblW w:w="14324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112"/>
                        <w:gridCol w:w="2295"/>
                        <w:gridCol w:w="2543"/>
                        <w:gridCol w:w="2235"/>
                        <w:gridCol w:w="2346"/>
                        <w:gridCol w:w="1991"/>
                        <w:gridCol w:w="802"/>
                      </w:tblGrid>
                      <w:tr w:rsidR="00C17E8C" w14:paraId="20886581" w14:textId="77777777" w:rsidTr="008664E0">
                        <w:trPr>
                          <w:trHeight w:val="1713"/>
                        </w:trPr>
                        <w:tc>
                          <w:tcPr>
                            <w:tcW w:w="2387" w:type="dxa"/>
                            <w:tcBorders>
                              <w:bottom w:val="nil"/>
                              <w:right w:val="nil"/>
                            </w:tcBorders>
                          </w:tcPr>
                          <w:p w14:paraId="7830490B" w14:textId="77777777" w:rsidR="00C17E8C" w:rsidRDefault="00C17E8C"/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F6F3370" w14:textId="77777777" w:rsidR="00C17E8C" w:rsidRDefault="00C17E8C"/>
                        </w:tc>
                        <w:tc>
                          <w:tcPr>
                            <w:tcW w:w="2387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815470D" w14:textId="77777777" w:rsidR="00C17E8C" w:rsidRDefault="00C17E8C"/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3537ED7" w14:textId="77777777" w:rsidR="00C17E8C" w:rsidRDefault="00C17E8C"/>
                        </w:tc>
                        <w:tc>
                          <w:tcPr>
                            <w:tcW w:w="2387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535ABAA" w14:textId="77777777" w:rsidR="00C17E8C" w:rsidRDefault="00C17E8C"/>
                        </w:tc>
                        <w:tc>
                          <w:tcPr>
                            <w:tcW w:w="238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67075D05" w14:textId="77777777" w:rsidR="00C17E8C" w:rsidRDefault="00C17E8C"/>
                        </w:tc>
                      </w:tr>
                      <w:tr w:rsidR="00C17E8C" w14:paraId="7BE5C843" w14:textId="77777777" w:rsidTr="008664E0">
                        <w:trPr>
                          <w:trHeight w:val="563"/>
                        </w:trPr>
                        <w:tc>
                          <w:tcPr>
                            <w:tcW w:w="2387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2BAAD3CA" w14:textId="4E532657" w:rsidR="00C17E8C" w:rsidRDefault="00C17E8C" w:rsidP="00C17E8C">
                            <w:pPr>
                              <w:jc w:val="center"/>
                            </w:pPr>
                            <w:r>
                              <w:t>happy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538BC2A0" w14:textId="0809CE87" w:rsidR="00C17E8C" w:rsidRDefault="00C17E8C" w:rsidP="00C17E8C">
                            <w:pPr>
                              <w:jc w:val="center"/>
                            </w:pPr>
                            <w:r>
                              <w:t>angry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33B65096" w14:textId="1A533B8C" w:rsidR="00C17E8C" w:rsidRDefault="00C17E8C" w:rsidP="00C17E8C">
                            <w:pPr>
                              <w:jc w:val="center"/>
                            </w:pPr>
                            <w:r>
                              <w:t>ugly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743E69DF" w14:textId="1D061065" w:rsidR="00C17E8C" w:rsidRDefault="00C17E8C" w:rsidP="00C17E8C">
                            <w:pPr>
                              <w:jc w:val="center"/>
                            </w:pPr>
                            <w:r>
                              <w:t>beautiful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197098FC" w14:textId="4A8945A7" w:rsidR="00C17E8C" w:rsidRDefault="00C17E8C" w:rsidP="00C17E8C">
                            <w:pPr>
                              <w:jc w:val="center"/>
                            </w:pPr>
                            <w:r>
                              <w:t>tall</w:t>
                            </w:r>
                          </w:p>
                        </w:tc>
                        <w:tc>
                          <w:tcPr>
                            <w:tcW w:w="238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0FA9B086" w14:textId="71B244B0" w:rsidR="00C17E8C" w:rsidRDefault="00C17E8C" w:rsidP="00C17E8C">
                            <w:pPr>
                              <w:jc w:val="center"/>
                            </w:pPr>
                            <w:r>
                              <w:t>small</w:t>
                            </w:r>
                          </w:p>
                        </w:tc>
                      </w:tr>
                      <w:tr w:rsidR="00C17E8C" w14:paraId="55659C50" w14:textId="77777777" w:rsidTr="008664E0">
                        <w:trPr>
                          <w:trHeight w:val="1744"/>
                        </w:trPr>
                        <w:tc>
                          <w:tcPr>
                            <w:tcW w:w="2387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3940AC66" w14:textId="77777777" w:rsidR="00C17E8C" w:rsidRDefault="00C17E8C" w:rsidP="00C17E8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01229ADA" w14:textId="77777777" w:rsidR="00C17E8C" w:rsidRDefault="00C17E8C" w:rsidP="00C17E8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279B4FD9" w14:textId="77777777" w:rsidR="00C17E8C" w:rsidRDefault="00C17E8C" w:rsidP="00C17E8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0C530995" w14:textId="77777777" w:rsidR="00C17E8C" w:rsidRDefault="00C17E8C" w:rsidP="00C17E8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68A35E9F" w14:textId="77777777" w:rsidR="00C17E8C" w:rsidRDefault="00C17E8C" w:rsidP="00C17E8C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238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5E71F8E0" w14:textId="77777777" w:rsidR="00C17E8C" w:rsidRDefault="00C17E8C" w:rsidP="00C17E8C">
                            <w:pPr>
                              <w:jc w:val="center"/>
                            </w:pPr>
                          </w:p>
                        </w:tc>
                      </w:tr>
                      <w:tr w:rsidR="00C17E8C" w:rsidRPr="008664E0" w14:paraId="52C53328" w14:textId="77777777" w:rsidTr="008664E0">
                        <w:trPr>
                          <w:gridAfter w:val="1"/>
                          <w:wAfter w:w="1195" w:type="dxa"/>
                          <w:trHeight w:val="577"/>
                        </w:trPr>
                        <w:tc>
                          <w:tcPr>
                            <w:tcW w:w="2387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362A9B54" w14:textId="6A2DE477" w:rsidR="00C17E8C" w:rsidRPr="008664E0" w:rsidRDefault="00C17E8C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scary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1B95BF6F" w14:textId="62E948E7" w:rsidR="00C17E8C" w:rsidRPr="008664E0" w:rsidRDefault="00C17E8C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wicked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5ADDB79A" w14:textId="238E99B3" w:rsidR="00C17E8C" w:rsidRPr="008664E0" w:rsidRDefault="00C17E8C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handsome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06D96438" w14:textId="33FC7F7A" w:rsidR="00C17E8C" w:rsidRPr="008664E0" w:rsidRDefault="00C17E8C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strange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5CE66094" w14:textId="10EF81E1" w:rsidR="00C17E8C" w:rsidRPr="008664E0" w:rsidRDefault="00C17E8C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colourful</w:t>
                            </w:r>
                          </w:p>
                        </w:tc>
                        <w:tc>
                          <w:tcPr>
                            <w:tcW w:w="2389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0D13FC5D" w14:textId="3DA42611" w:rsidR="00C17E8C" w:rsidRPr="008664E0" w:rsidRDefault="00C17E8C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silly</w:t>
                            </w:r>
                          </w:p>
                        </w:tc>
                      </w:tr>
                      <w:tr w:rsidR="00C17E8C" w:rsidRPr="008664E0" w14:paraId="2002B246" w14:textId="77777777" w:rsidTr="008664E0">
                        <w:trPr>
                          <w:gridAfter w:val="1"/>
                          <w:wAfter w:w="1195" w:type="dxa"/>
                          <w:trHeight w:val="577"/>
                        </w:trPr>
                        <w:tc>
                          <w:tcPr>
                            <w:tcW w:w="2387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72486849" w14:textId="5924B9BD" w:rsidR="00C17E8C" w:rsidRPr="008664E0" w:rsidRDefault="008664E0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Nasty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5ED5A1CB" w14:textId="0F16CA0A" w:rsidR="00C17E8C" w:rsidRPr="008664E0" w:rsidRDefault="008664E0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Friendly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44ACCA87" w14:textId="36A9D080" w:rsidR="00C17E8C" w:rsidRPr="008664E0" w:rsidRDefault="008664E0" w:rsidP="008664E0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brave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33E27875" w14:textId="579E5F6E" w:rsidR="00C17E8C" w:rsidRPr="008664E0" w:rsidRDefault="008664E0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old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1233EB10" w14:textId="5BD906AF" w:rsidR="00C17E8C" w:rsidRPr="008664E0" w:rsidRDefault="008664E0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cross</w:t>
                            </w:r>
                          </w:p>
                        </w:tc>
                        <w:tc>
                          <w:tcPr>
                            <w:tcW w:w="2389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6CCD6E05" w14:textId="720DFA6E" w:rsidR="00C17E8C" w:rsidRPr="008664E0" w:rsidRDefault="00C17E8C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  <w:tr w:rsidR="00C17E8C" w:rsidRPr="008664E0" w14:paraId="71D9A0D0" w14:textId="77777777" w:rsidTr="008664E0">
                        <w:trPr>
                          <w:gridAfter w:val="1"/>
                          <w:wAfter w:w="1195" w:type="dxa"/>
                          <w:trHeight w:val="563"/>
                        </w:trPr>
                        <w:tc>
                          <w:tcPr>
                            <w:tcW w:w="2387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227DF608" w14:textId="36657EF8" w:rsidR="00C17E8C" w:rsidRPr="008664E0" w:rsidRDefault="00C17E8C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kind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55545923" w14:textId="316FF4BB" w:rsidR="00C17E8C" w:rsidRPr="008664E0" w:rsidRDefault="008664E0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horrible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1FEC7174" w14:textId="0AD5CF23" w:rsidR="00C17E8C" w:rsidRPr="008664E0" w:rsidRDefault="008664E0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mean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4CC92B88" w14:textId="0946894D" w:rsidR="00C17E8C" w:rsidRPr="008664E0" w:rsidRDefault="008664E0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664E0">
                              <w:rPr>
                                <w:sz w:val="52"/>
                                <w:szCs w:val="52"/>
                              </w:rPr>
                              <w:t>clever</w:t>
                            </w: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5C97E9AE" w14:textId="6C17722A" w:rsidR="00C17E8C" w:rsidRPr="008664E0" w:rsidRDefault="00C17E8C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2389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4AEC99EB" w14:textId="2FE23C52" w:rsidR="00C17E8C" w:rsidRPr="008664E0" w:rsidRDefault="00C17E8C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  <w:tr w:rsidR="008664E0" w:rsidRPr="008664E0" w14:paraId="1711FDAB" w14:textId="77777777" w:rsidTr="008664E0">
                        <w:trPr>
                          <w:gridAfter w:val="3"/>
                          <w:wAfter w:w="4774" w:type="dxa"/>
                          <w:trHeight w:val="577"/>
                        </w:trPr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3258DBCC" w14:textId="2F0C6C65" w:rsidR="008664E0" w:rsidRPr="008664E0" w:rsidRDefault="008664E0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15F4FC26" w14:textId="001E2EC7" w:rsidR="008664E0" w:rsidRPr="008664E0" w:rsidRDefault="008664E0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727A0BE1" w14:textId="2BB09664" w:rsidR="008664E0" w:rsidRPr="008664E0" w:rsidRDefault="008664E0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2389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4F269AEB" w14:textId="59D59FD8" w:rsidR="008664E0" w:rsidRPr="008664E0" w:rsidRDefault="008664E0" w:rsidP="00C17E8C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  <w:tr w:rsidR="00C17E8C" w14:paraId="5BE01E86" w14:textId="77777777" w:rsidTr="008664E0">
                        <w:trPr>
                          <w:trHeight w:val="563"/>
                        </w:trPr>
                        <w:tc>
                          <w:tcPr>
                            <w:tcW w:w="2387" w:type="dxa"/>
                            <w:tcBorders>
                              <w:top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283D49DC" w14:textId="6F4F14FF" w:rsidR="00C17E8C" w:rsidRPr="008664E0" w:rsidRDefault="00C17E8C" w:rsidP="008664E0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5247545D" w14:textId="60D9D55F" w:rsidR="00C17E8C" w:rsidRPr="008664E0" w:rsidRDefault="00C17E8C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157C4CA7" w14:textId="43BA8FA2" w:rsidR="00C17E8C" w:rsidRPr="008664E0" w:rsidRDefault="00C17E8C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5C95667A" w14:textId="20F5297D" w:rsidR="00C17E8C" w:rsidRPr="008664E0" w:rsidRDefault="00C17E8C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6A893EEB" w14:textId="195F0C9E" w:rsidR="00C17E8C" w:rsidRPr="008664E0" w:rsidRDefault="00C17E8C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238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2E3FAD17" w14:textId="736213BC" w:rsidR="00C17E8C" w:rsidRPr="008664E0" w:rsidRDefault="00C17E8C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</w:tr>
                      <w:tr w:rsidR="008664E0" w14:paraId="49DD0658" w14:textId="77777777" w:rsidTr="00C17E8C">
                        <w:trPr>
                          <w:gridAfter w:val="3"/>
                          <w:wAfter w:w="4776" w:type="dxa"/>
                          <w:trHeight w:val="577"/>
                        </w:trPr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4D2E67FB" w14:textId="672504C7" w:rsidR="008664E0" w:rsidRPr="008664E0" w:rsidRDefault="008664E0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0857E82C" w14:textId="784565CB" w:rsidR="008664E0" w:rsidRPr="008664E0" w:rsidRDefault="008664E0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2F728740" w14:textId="6E73C437" w:rsidR="008664E0" w:rsidRPr="008664E0" w:rsidRDefault="008664E0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57BB5C9E" w14:textId="149C0437" w:rsidR="008664E0" w:rsidRPr="008664E0" w:rsidRDefault="008664E0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</w:tr>
                      <w:tr w:rsidR="00C17E8C" w14:paraId="0E41EA6F" w14:textId="77777777" w:rsidTr="008664E0">
                        <w:trPr>
                          <w:trHeight w:val="577"/>
                        </w:trPr>
                        <w:tc>
                          <w:tcPr>
                            <w:tcW w:w="2387" w:type="dxa"/>
                            <w:tcBorders>
                              <w:top w:val="nil"/>
                              <w:right w:val="nil"/>
                            </w:tcBorders>
                            <w:vAlign w:val="center"/>
                          </w:tcPr>
                          <w:p w14:paraId="1A5B01AC" w14:textId="531E0EED" w:rsidR="00C17E8C" w:rsidRPr="008664E0" w:rsidRDefault="00C17E8C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305BD59D" w14:textId="1FDB8644" w:rsidR="00C17E8C" w:rsidRPr="008664E0" w:rsidRDefault="00C17E8C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vAlign w:val="center"/>
                          </w:tcPr>
                          <w:p w14:paraId="4E1EAF5E" w14:textId="123538B6" w:rsidR="00C17E8C" w:rsidRPr="008664E0" w:rsidRDefault="00C17E8C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vAlign w:val="center"/>
                          </w:tcPr>
                          <w:p w14:paraId="0A3A7FFE" w14:textId="71BFF498" w:rsidR="00C17E8C" w:rsidRPr="008664E0" w:rsidRDefault="00C17E8C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2387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  <w:vAlign w:val="center"/>
                          </w:tcPr>
                          <w:p w14:paraId="014CFAC2" w14:textId="6A3B625F" w:rsidR="00C17E8C" w:rsidRPr="008664E0" w:rsidRDefault="00C17E8C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238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</w:tcBorders>
                            <w:vAlign w:val="center"/>
                          </w:tcPr>
                          <w:p w14:paraId="013CA2E5" w14:textId="5A839457" w:rsidR="00C17E8C" w:rsidRPr="008664E0" w:rsidRDefault="00C17E8C" w:rsidP="00C17E8C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c>
                      </w:tr>
                    </w:tbl>
                    <w:p w14:paraId="4483F1CA" w14:textId="77777777" w:rsidR="00C17E8C" w:rsidRDefault="00C17E8C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9ED48A" wp14:editId="67B4BCD0">
                <wp:simplePos x="0" y="0"/>
                <wp:positionH relativeFrom="margin">
                  <wp:align>center</wp:align>
                </wp:positionH>
                <wp:positionV relativeFrom="paragraph">
                  <wp:posOffset>-421475</wp:posOffset>
                </wp:positionV>
                <wp:extent cx="9784800" cy="676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4800" cy="676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A78C82" w14:textId="77777777" w:rsidR="00C17E8C" w:rsidRDefault="00C17E8C" w:rsidP="00C17E8C">
                            <w:pPr>
                              <w:pStyle w:val="Heading1KS1"/>
                              <w:spacing w:line="276" w:lineRule="auto"/>
                            </w:pPr>
                            <w:r>
                              <w:t>Character Description</w:t>
                            </w:r>
                          </w:p>
                          <w:p w14:paraId="7A1F2553" w14:textId="77777777" w:rsidR="00C17E8C" w:rsidRDefault="00C17E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9ED48A" id="Text Box 1" o:spid="_x0000_s1027" type="#_x0000_t202" style="position:absolute;left:0;text-align:left;margin-left:0;margin-top:-33.2pt;width:770.45pt;height:53.3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" filled="f" stroked="f" strokeweight=".5pt">
                <v:textbox>
                  <w:txbxContent>
                    <w:p w14:paraId="77A78C82" w14:textId="77777777" w:rsidR="00C17E8C" w:rsidRDefault="00C17E8C" w:rsidP="00C17E8C">
                      <w:pPr>
                        <w:pStyle w:val="Heading1KS1"/>
                        <w:spacing w:line="276" w:lineRule="auto"/>
                      </w:pPr>
                      <w:r>
                        <w:t>Character Description</w:t>
                      </w:r>
                    </w:p>
                    <w:p w14:paraId="7A1F2553" w14:textId="77777777" w:rsidR="00C17E8C" w:rsidRDefault="00C17E8C"/>
                  </w:txbxContent>
                </v:textbox>
                <w10:wrap anchorx="margin"/>
              </v:shape>
            </w:pict>
          </mc:Fallback>
        </mc:AlternateContent>
      </w:r>
    </w:p>
    <w:sectPr w:rsidR="00B8626B" w:rsidRPr="009E4127" w:rsidSect="00A61E8B">
      <w:headerReference w:type="default" r:id="rId32"/>
      <w:footerReference w:type="default" r:id="rId33"/>
      <w:pgSz w:w="16838" w:h="11906" w:orient="landscape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73679" w14:textId="77777777" w:rsidR="008754F9" w:rsidRDefault="008754F9" w:rsidP="00DD5720">
      <w:r>
        <w:separator/>
      </w:r>
    </w:p>
  </w:endnote>
  <w:endnote w:type="continuationSeparator" w:id="0">
    <w:p w14:paraId="75D9D5CF" w14:textId="77777777" w:rsidR="008754F9" w:rsidRDefault="008754F9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D4A4D2E-F0CC-4853-A7A4-AA1D95238B36}"/>
    <w:embedBold r:id="rId2" w:fontKey="{3E6602F0-8160-43EF-968A-348C1467A2F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AE53D455-68BB-4B54-A7B7-EC7A3BD37EA8}"/>
    <w:embedBold r:id="rId4" w:fontKey="{2C2FBF79-B4E2-4D13-AF6C-D6BFF0128F52}"/>
    <w:embedItalic r:id="rId5" w:fontKey="{B989AE63-0DA3-4147-8A47-DC67FA49ADE9}"/>
  </w:font>
  <w:font w:name="Sassoon Infant Rg">
    <w:altName w:val="Calibri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charset w:val="00"/>
    <w:family w:val="swiss"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8DFDD4BB-1FB8-425F-8E11-35B46A5648A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A7819" w14:textId="77777777" w:rsidR="00DC190B" w:rsidRDefault="00DC190B" w:rsidP="003D26A6">
    <w:pPr>
      <w:pStyle w:val="Header"/>
    </w:pPr>
  </w:p>
  <w:p w14:paraId="668E229C" w14:textId="77777777"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9A928A" w14:textId="77777777" w:rsidR="008754F9" w:rsidRDefault="008754F9" w:rsidP="00DD5720">
      <w:r>
        <w:separator/>
      </w:r>
    </w:p>
  </w:footnote>
  <w:footnote w:type="continuationSeparator" w:id="0">
    <w:p w14:paraId="5ABFA69C" w14:textId="77777777" w:rsidR="008754F9" w:rsidRDefault="008754F9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A5294" w14:textId="77777777" w:rsidR="008B5736" w:rsidRDefault="00D0239C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9C0B9A1" wp14:editId="6C5A8950">
          <wp:simplePos x="0" y="0"/>
          <wp:positionH relativeFrom="page">
            <wp:posOffset>7200</wp:posOffset>
          </wp:positionH>
          <wp:positionV relativeFrom="page">
            <wp:posOffset>5417</wp:posOffset>
          </wp:positionV>
          <wp:extent cx="10683023" cy="7549166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3023" cy="75491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7ED550" w14:textId="77777777" w:rsidR="008B5736" w:rsidRDefault="008B57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E8C"/>
    <w:rsid w:val="00025835"/>
    <w:rsid w:val="0003405A"/>
    <w:rsid w:val="00067C79"/>
    <w:rsid w:val="000B7C40"/>
    <w:rsid w:val="000F227B"/>
    <w:rsid w:val="000F793E"/>
    <w:rsid w:val="00173124"/>
    <w:rsid w:val="00190479"/>
    <w:rsid w:val="001A77E0"/>
    <w:rsid w:val="001B7D7D"/>
    <w:rsid w:val="001C1C00"/>
    <w:rsid w:val="00203298"/>
    <w:rsid w:val="00254D95"/>
    <w:rsid w:val="00283D04"/>
    <w:rsid w:val="003118CF"/>
    <w:rsid w:val="00326698"/>
    <w:rsid w:val="00344899"/>
    <w:rsid w:val="00390382"/>
    <w:rsid w:val="003A6A65"/>
    <w:rsid w:val="003C0267"/>
    <w:rsid w:val="003D26A6"/>
    <w:rsid w:val="003D729C"/>
    <w:rsid w:val="00411653"/>
    <w:rsid w:val="00412284"/>
    <w:rsid w:val="004E5017"/>
    <w:rsid w:val="004F0EE8"/>
    <w:rsid w:val="005144BA"/>
    <w:rsid w:val="00522CBD"/>
    <w:rsid w:val="00553E0E"/>
    <w:rsid w:val="005A3494"/>
    <w:rsid w:val="005C4467"/>
    <w:rsid w:val="005D1993"/>
    <w:rsid w:val="005F39C7"/>
    <w:rsid w:val="00601AF5"/>
    <w:rsid w:val="00633A95"/>
    <w:rsid w:val="0066258A"/>
    <w:rsid w:val="006D108B"/>
    <w:rsid w:val="007215F9"/>
    <w:rsid w:val="00722B47"/>
    <w:rsid w:val="00763739"/>
    <w:rsid w:val="008664E0"/>
    <w:rsid w:val="00872C5C"/>
    <w:rsid w:val="00874EB6"/>
    <w:rsid w:val="008754F9"/>
    <w:rsid w:val="00886FE1"/>
    <w:rsid w:val="008B5736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431AD"/>
    <w:rsid w:val="00A61E8B"/>
    <w:rsid w:val="00A72ECB"/>
    <w:rsid w:val="00AC3604"/>
    <w:rsid w:val="00B8626B"/>
    <w:rsid w:val="00C17E8C"/>
    <w:rsid w:val="00CA3011"/>
    <w:rsid w:val="00CC0F47"/>
    <w:rsid w:val="00CE75AA"/>
    <w:rsid w:val="00CF513F"/>
    <w:rsid w:val="00D0239C"/>
    <w:rsid w:val="00D90104"/>
    <w:rsid w:val="00DC190B"/>
    <w:rsid w:val="00DD5720"/>
    <w:rsid w:val="00E1404D"/>
    <w:rsid w:val="00E1443E"/>
    <w:rsid w:val="00E376AA"/>
    <w:rsid w:val="00E62A7F"/>
    <w:rsid w:val="00EB6D1C"/>
    <w:rsid w:val="00ED71A2"/>
    <w:rsid w:val="00EE3823"/>
    <w:rsid w:val="00F376A9"/>
    <w:rsid w:val="00F6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42ED232"/>
  <w15:chartTrackingRefBased/>
  <w15:docId w15:val="{4686EDD9-9A17-4BAE-A9DD-B8F08FE4C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customStyle="1" w:styleId="Heading1KS1">
    <w:name w:val="Heading 1 (KS1)"/>
    <w:basedOn w:val="Normal"/>
    <w:uiPriority w:val="99"/>
    <w:rsid w:val="00C17E8C"/>
    <w:pPr>
      <w:spacing w:after="170" w:line="288" w:lineRule="auto"/>
      <w:jc w:val="center"/>
    </w:pPr>
    <w:rPr>
      <w:b/>
      <w:bCs/>
      <w:color w:val="131312"/>
      <w:sz w:val="66"/>
      <w:szCs w:val="66"/>
    </w:rPr>
  </w:style>
  <w:style w:type="table" w:styleId="TableGrid">
    <w:name w:val="Table Grid"/>
    <w:basedOn w:val="TableNormal"/>
    <w:uiPriority w:val="99"/>
    <w:rsid w:val="00C17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png"/><Relationship Id="rId18" Type="http://schemas.openxmlformats.org/officeDocument/2006/relationships/image" Target="media/image6.tiff"/><Relationship Id="rId26" Type="http://schemas.openxmlformats.org/officeDocument/2006/relationships/image" Target="media/image10.tiff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tiff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tiff"/><Relationship Id="rId20" Type="http://schemas.openxmlformats.org/officeDocument/2006/relationships/image" Target="media/image7.tiff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9.tiff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11.tiff"/><Relationship Id="rId10" Type="http://schemas.openxmlformats.org/officeDocument/2006/relationships/image" Target="media/image2.tiff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tiff"/><Relationship Id="rId22" Type="http://schemas.openxmlformats.org/officeDocument/2006/relationships/image" Target="media/image8.tiff"/><Relationship Id="rId27" Type="http://schemas.openxmlformats.org/officeDocument/2006/relationships/image" Target="media/image20.png"/><Relationship Id="rId30" Type="http://schemas.openxmlformats.org/officeDocument/2006/relationships/image" Target="media/image12.tiff"/><Relationship Id="rId35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Resources%20-%20Resource%20Creation%20Tools\%23Action%20Templates\General\Activity%20Sheet%20Template\%23Word\Multipage%20-%20Unlinked%20Footers\Blank\Landscape\Activity%20Sheet%20Template%20Landscape%201%20Pag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9BCFC-0D0E-4C72-B6BF-699FA2FF5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 1 Page</Template>
  <TotalTime>5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Twinkl-A2</dc:creator>
  <cp:keywords/>
  <dc:description/>
  <cp:lastModifiedBy>home</cp:lastModifiedBy>
  <cp:revision>2</cp:revision>
  <cp:lastPrinted>2014-02-20T09:55:00Z</cp:lastPrinted>
  <dcterms:created xsi:type="dcterms:W3CDTF">2022-01-18T11:34:00Z</dcterms:created>
  <dcterms:modified xsi:type="dcterms:W3CDTF">2022-01-18T11:34:00Z</dcterms:modified>
</cp:coreProperties>
</file>